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andzettel-Layouttabelle"/>
      </w:tblPr>
      <w:tblGrid>
        <w:gridCol w:w="7485"/>
      </w:tblGrid>
      <w:tr w:rsidR="00897FB4" w:rsidRPr="00897FB4" w14:paraId="32B8732B" w14:textId="77777777" w:rsidTr="002D70DA">
        <w:trPr>
          <w:trHeight w:val="9319"/>
          <w:tblHeader/>
        </w:trPr>
        <w:tc>
          <w:tcPr>
            <w:tcW w:w="7819" w:type="dxa"/>
          </w:tcPr>
          <w:p w14:paraId="48295846" w14:textId="77777777" w:rsidR="00897FB4" w:rsidRPr="00E37913" w:rsidRDefault="00E37913" w:rsidP="00E37913">
            <w:pPr>
              <w:pStyle w:val="Untertitel"/>
              <w:jc w:val="center"/>
              <w:rPr>
                <w:rFonts w:ascii="Bradley Hand ITC" w:hAnsi="Bradley Hand ITC"/>
                <w:sz w:val="52"/>
                <w:szCs w:val="52"/>
              </w:rPr>
            </w:pPr>
            <w:r w:rsidRPr="00E37913">
              <w:rPr>
                <w:rFonts w:ascii="Bradley Hand ITC" w:hAnsi="Bradley Hand ITC"/>
                <w:sz w:val="52"/>
                <w:szCs w:val="52"/>
              </w:rPr>
              <w:t>Der KDFB Zenting lädt zur Tradtionellen</w:t>
            </w:r>
          </w:p>
          <w:p w14:paraId="752C5D47" w14:textId="77777777" w:rsidR="00E37913" w:rsidRPr="00E37913" w:rsidRDefault="00E37913" w:rsidP="00E37913">
            <w:pPr>
              <w:pStyle w:val="Untertitel"/>
              <w:jc w:val="center"/>
              <w:rPr>
                <w:rFonts w:ascii="Bradley Hand ITC" w:hAnsi="Bradley Hand ITC"/>
                <w:sz w:val="40"/>
                <w:szCs w:val="40"/>
              </w:rPr>
            </w:pPr>
          </w:p>
          <w:p w14:paraId="4203638E" w14:textId="77777777" w:rsidR="00E37913" w:rsidRPr="00E37913" w:rsidRDefault="00E37913" w:rsidP="00E37913">
            <w:pPr>
              <w:pStyle w:val="Titel"/>
              <w:jc w:val="center"/>
              <w:rPr>
                <w:rFonts w:ascii="Bradley Hand ITC" w:hAnsi="Bradley Hand ITC"/>
                <w:sz w:val="96"/>
                <w:szCs w:val="96"/>
              </w:rPr>
            </w:pPr>
            <w:r w:rsidRPr="00E37913">
              <w:rPr>
                <w:rFonts w:ascii="Bradley Hand ITC" w:hAnsi="Bradley Hand ITC"/>
                <w:sz w:val="96"/>
                <w:szCs w:val="96"/>
              </w:rPr>
              <w:t>Maiandacht</w:t>
            </w:r>
          </w:p>
          <w:p w14:paraId="170F14AE" w14:textId="77777777" w:rsidR="00E37913" w:rsidRDefault="00E37913" w:rsidP="00E37913">
            <w:pPr>
              <w:pStyle w:val="Untertitel"/>
              <w:jc w:val="center"/>
              <w:rPr>
                <w:rFonts w:ascii="Bradley Hand ITC" w:hAnsi="Bradley Hand ITC"/>
                <w:sz w:val="56"/>
                <w:szCs w:val="56"/>
              </w:rPr>
            </w:pPr>
            <w:r>
              <w:rPr>
                <w:rFonts w:ascii="Bradley Hand ITC" w:hAnsi="Bradley Hand ITC"/>
                <w:sz w:val="56"/>
                <w:szCs w:val="56"/>
              </w:rPr>
              <w:t xml:space="preserve">an Muttertag </w:t>
            </w:r>
          </w:p>
          <w:p w14:paraId="389925BD" w14:textId="77777777" w:rsidR="00E37913" w:rsidRPr="00E37913" w:rsidRDefault="00E37913" w:rsidP="00E37913">
            <w:pPr>
              <w:pStyle w:val="Untertitel"/>
              <w:jc w:val="center"/>
              <w:rPr>
                <w:rFonts w:ascii="Bradley Hand ITC" w:hAnsi="Bradley Hand ITC"/>
                <w:sz w:val="56"/>
                <w:szCs w:val="56"/>
              </w:rPr>
            </w:pPr>
            <w:r>
              <w:rPr>
                <w:rFonts w:ascii="Bradley Hand ITC" w:hAnsi="Bradley Hand ITC"/>
                <w:sz w:val="56"/>
                <w:szCs w:val="56"/>
              </w:rPr>
              <w:t>in die Jakobuskirche ein</w:t>
            </w:r>
          </w:p>
          <w:p w14:paraId="664984EC" w14:textId="77777777" w:rsidR="00897FB4" w:rsidRPr="00E37913" w:rsidRDefault="00897FB4" w:rsidP="00E37913">
            <w:pPr>
              <w:pStyle w:val="Datum"/>
              <w:rPr>
                <w:szCs w:val="40"/>
              </w:rPr>
            </w:pPr>
          </w:p>
          <w:p w14:paraId="2D7D3398" w14:textId="3D06E2DC" w:rsidR="00897FB4" w:rsidRDefault="00E37913" w:rsidP="00E37913">
            <w:pPr>
              <w:jc w:val="center"/>
              <w:rPr>
                <w:rFonts w:ascii="Bradley Hand ITC" w:hAnsi="Bradley Hand ITC"/>
                <w:sz w:val="56"/>
                <w:szCs w:val="56"/>
              </w:rPr>
            </w:pPr>
            <w:r>
              <w:rPr>
                <w:rFonts w:ascii="Bradley Hand ITC" w:hAnsi="Bradley Hand ITC"/>
                <w:sz w:val="56"/>
                <w:szCs w:val="56"/>
              </w:rPr>
              <w:t>Sonntag, den 1</w:t>
            </w:r>
            <w:r w:rsidR="0086170E">
              <w:rPr>
                <w:rFonts w:ascii="Bradley Hand ITC" w:hAnsi="Bradley Hand ITC"/>
                <w:sz w:val="56"/>
                <w:szCs w:val="56"/>
              </w:rPr>
              <w:t>0</w:t>
            </w:r>
            <w:r>
              <w:rPr>
                <w:rFonts w:ascii="Bradley Hand ITC" w:hAnsi="Bradley Hand ITC"/>
                <w:sz w:val="56"/>
                <w:szCs w:val="56"/>
              </w:rPr>
              <w:t>.05.2</w:t>
            </w:r>
            <w:r w:rsidR="0086170E">
              <w:rPr>
                <w:rFonts w:ascii="Bradley Hand ITC" w:hAnsi="Bradley Hand ITC"/>
                <w:sz w:val="56"/>
                <w:szCs w:val="56"/>
              </w:rPr>
              <w:t>6</w:t>
            </w:r>
          </w:p>
          <w:p w14:paraId="37310A3D" w14:textId="77777777" w:rsidR="00E37913" w:rsidRDefault="00E37913" w:rsidP="00E37913">
            <w:pPr>
              <w:jc w:val="center"/>
              <w:rPr>
                <w:rFonts w:ascii="Bradley Hand ITC" w:hAnsi="Bradley Hand ITC"/>
                <w:sz w:val="56"/>
                <w:szCs w:val="56"/>
              </w:rPr>
            </w:pPr>
            <w:r>
              <w:rPr>
                <w:rFonts w:ascii="Bradley Hand ITC" w:hAnsi="Bradley Hand ITC"/>
                <w:sz w:val="56"/>
                <w:szCs w:val="56"/>
              </w:rPr>
              <w:t>Um 19.00 Uhr</w:t>
            </w:r>
          </w:p>
          <w:p w14:paraId="5039DB34" w14:textId="4D8E34EC" w:rsidR="00E37913" w:rsidRPr="00BA1DA4" w:rsidRDefault="00C84E81" w:rsidP="00E37913">
            <w:pPr>
              <w:jc w:val="center"/>
              <w:rPr>
                <w:rFonts w:ascii="Bradley Hand ITC" w:hAnsi="Bradley Hand ITC"/>
                <w:sz w:val="32"/>
                <w:szCs w:val="32"/>
              </w:rPr>
            </w:pPr>
            <w:r w:rsidRPr="00BA1DA4">
              <w:rPr>
                <w:rFonts w:ascii="Bradley Hand ITC" w:hAnsi="Bradley Hand ITC"/>
                <w:sz w:val="32"/>
                <w:szCs w:val="32"/>
              </w:rPr>
              <w:t>Musikalische Gestaltung</w:t>
            </w:r>
            <w:r w:rsidR="00BA1DA4" w:rsidRPr="00BA1DA4">
              <w:rPr>
                <w:rFonts w:ascii="Bradley Hand ITC" w:hAnsi="Bradley Hand ITC"/>
                <w:sz w:val="32"/>
                <w:szCs w:val="32"/>
              </w:rPr>
              <w:t xml:space="preserve"> Kirchen- und Männerchor unter der Leitung von Dr.</w:t>
            </w:r>
            <w:r w:rsidRPr="00BA1DA4">
              <w:rPr>
                <w:rFonts w:ascii="Bradley Hand ITC" w:hAnsi="Bradley Hand ITC"/>
                <w:sz w:val="32"/>
                <w:szCs w:val="32"/>
              </w:rPr>
              <w:t xml:space="preserve"> Stephan Vollath</w:t>
            </w:r>
          </w:p>
          <w:p w14:paraId="6F628C97" w14:textId="65A2367A" w:rsidR="00C84E81" w:rsidRPr="00C84E81" w:rsidRDefault="00C84E81" w:rsidP="00E37913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BA1DA4">
              <w:rPr>
                <w:rFonts w:ascii="Bradley Hand ITC" w:hAnsi="Bradley Hand ITC"/>
                <w:sz w:val="32"/>
                <w:szCs w:val="32"/>
              </w:rPr>
              <w:t xml:space="preserve"> Texte von Frauen des KDFB Zenting</w:t>
            </w:r>
          </w:p>
        </w:tc>
      </w:tr>
    </w:tbl>
    <w:tbl>
      <w:tblPr>
        <w:tblStyle w:val="Gitternetztabelle4Akzent2"/>
        <w:tblW w:w="9085" w:type="dxa"/>
        <w:tblInd w:w="-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Handzettel-Layouttabelle"/>
      </w:tblPr>
      <w:tblGrid>
        <w:gridCol w:w="9085"/>
      </w:tblGrid>
      <w:tr w:rsidR="00897FB4" w:rsidRPr="00897FB4" w14:paraId="19E816F5" w14:textId="77777777" w:rsidTr="002D70DA">
        <w:trPr>
          <w:trHeight w:hRule="exact" w:val="720"/>
          <w:tblHeader/>
        </w:trPr>
        <w:tc>
          <w:tcPr>
            <w:tcW w:w="9085" w:type="dxa"/>
            <w:shd w:val="clear" w:color="auto" w:fill="F7F3E2" w:themeFill="background2"/>
            <w:vAlign w:val="center"/>
          </w:tcPr>
          <w:p w14:paraId="69270B44" w14:textId="77777777" w:rsidR="00897FB4" w:rsidRPr="004F1475" w:rsidRDefault="00897FB4" w:rsidP="001570B2">
            <w:pPr>
              <w:pStyle w:val="Kontaktinfos"/>
              <w:rPr>
                <w:szCs w:val="22"/>
              </w:rPr>
            </w:pPr>
          </w:p>
        </w:tc>
      </w:tr>
    </w:tbl>
    <w:p w14:paraId="77C57404" w14:textId="77777777" w:rsidR="002A068F" w:rsidRDefault="002A068F" w:rsidP="00A95506">
      <w:pPr>
        <w:pStyle w:val="KeinLeerraum"/>
      </w:pPr>
    </w:p>
    <w:sectPr w:rsidR="002A068F" w:rsidSect="004B77B2">
      <w:headerReference w:type="default" r:id="rId11"/>
      <w:footerReference w:type="default" r:id="rId12"/>
      <w:headerReference w:type="first" r:id="rId13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1EADC" w14:textId="77777777" w:rsidR="00383417" w:rsidRDefault="00383417" w:rsidP="0068245E">
      <w:pPr>
        <w:spacing w:after="0" w:line="240" w:lineRule="auto"/>
      </w:pPr>
      <w:r>
        <w:separator/>
      </w:r>
    </w:p>
  </w:endnote>
  <w:endnote w:type="continuationSeparator" w:id="0">
    <w:p w14:paraId="2A2949F5" w14:textId="77777777" w:rsidR="00383417" w:rsidRDefault="00383417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4C98FA" w14:textId="77777777" w:rsidR="009124DD" w:rsidRDefault="009124DD">
        <w:pPr>
          <w:pStyle w:val="Fuzeile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875CC4">
          <w:rPr>
            <w:noProof/>
            <w:lang w:bidi="de-DE"/>
          </w:rPr>
          <w:t>2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C4872" w14:textId="77777777" w:rsidR="00383417" w:rsidRDefault="00383417" w:rsidP="0068245E">
      <w:pPr>
        <w:spacing w:after="0" w:line="240" w:lineRule="auto"/>
      </w:pPr>
      <w:r>
        <w:separator/>
      </w:r>
    </w:p>
  </w:footnote>
  <w:footnote w:type="continuationSeparator" w:id="0">
    <w:p w14:paraId="2BEEC6FF" w14:textId="77777777" w:rsidR="00383417" w:rsidRDefault="00383417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31E3B" w14:textId="77777777" w:rsidR="002A068F" w:rsidRDefault="002A068F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2495C52" wp14:editId="236781F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pe 3" descr="Blum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Bild 4" descr="Kastanienbraune Blum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d 5" descr="Blütenblät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ihandform 6" descr="Blütenblätter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ihandform 7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ihandform 8" descr="Blütenblätter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ihandform 9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ihandform 10" descr="Blütenblätter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ihandform 11" descr="Blütenblätter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ihandform 12" descr="Blütenblätter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ihandform 13" descr="Blütenblätter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ihandform 14" descr="Blütenblätter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ihandform 15" descr="Blütenblätter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ihandform 16" descr="Blütenblätter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ihandform 17" descr="Blütenblätter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ihandform 18" descr="Blütenblätter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EC2735" id="Gruppe 3" o:spid="_x0000_s1026" alt="Blumen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4" o:spid="_x0000_s1027" type="#_x0000_t75" alt="Kastanienbraune Blumen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Kastanienbraune Blumen" croptop="11340f" cropbottom="16322f" cropleft="5137f"/>
              </v:shape>
              <v:shape id="Bild 5" o:spid="_x0000_s1028" type="#_x0000_t75" alt="Blütenblätter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Blütenblätter" croptop="11131f" cropbottom="16412f" cropleft="11563f" cropright="8752f"/>
              </v:shape>
              <v:shape id="Freihandform 6" o:spid="_x0000_s1029" alt="Blütenblätter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ihandform 7" o:spid="_x0000_s1030" alt="Blütenblätter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ihandform 8" o:spid="_x0000_s1031" alt="Blütenblätter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ihandform 9" o:spid="_x0000_s1032" alt="Blütenblätter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ihandform 10" o:spid="_x0000_s1033" alt="Blütenblätter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ihandform 11" o:spid="_x0000_s1034" alt="Blütenblätter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ihandform 12" o:spid="_x0000_s1035" alt="Blütenblätter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ihandform 13" o:spid="_x0000_s1036" alt="Blütenblätter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ihandform 14" o:spid="_x0000_s1037" alt="Blütenblätter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ihandform 15" o:spid="_x0000_s1038" alt="Blütenblätter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ihandform 16" o:spid="_x0000_s1039" alt="Blütenblätter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ihandform 17" o:spid="_x0000_s1040" alt="Blütenblätter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ihandform 18" o:spid="_x0000_s1041" alt="Blütenblätter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4F2BCB2" wp14:editId="7F3DE72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ahmen 2" descr="Rahmen um das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5E754E6" id="Rahmen 2" o:spid="_x0000_s1026" alt="Rahmen um das Dok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FD8A7" w14:textId="77777777" w:rsidR="009124DD" w:rsidRDefault="00897FB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4DACCD8" wp14:editId="58F13B2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ahmen 25" descr="Rahmen um das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429CD4D" id="Rahmen 25" o:spid="_x0000_s1026" alt="Rahmen um das Dok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97657D3" wp14:editId="0C1416A4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pe 1" descr="Blum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Bild 27" descr="Kastanienbraune Blum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Bild 29" descr="Blütenblät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ihandform 31" descr="Blütenblätter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ihandform 32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ihandform 33" descr="Blütenblätter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ihandform 34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ihandform 35" descr="Blütenblätter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ihandform 36" descr="Blütenblätter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ihandform 37" descr="Blütenblätter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ihandform 38" descr="Blütenblätter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ihandform 39" descr="Blütenblätter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ihandform 40" descr="Blütenblätter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ihandform 41" descr="Blütenblätter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ihandform 42" descr="Blütenblätter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ihandform 43" descr="Blütenblätter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60ECB3" id="Gruppe 1" o:spid="_x0000_s1026" alt="Blumen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7" o:spid="_x0000_s1027" type="#_x0000_t75" alt="Kastanienbraune Blumen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Kastanienbraune Blumen" croptop="11340f" cropbottom="16322f" cropleft="5137f"/>
              </v:shape>
              <v:shape id="Bild 29" o:spid="_x0000_s1028" type="#_x0000_t75" alt="Blütenblätter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Blütenblätter" croptop="11131f" cropbottom="16412f" cropleft="11563f" cropright="8752f"/>
              </v:shape>
              <v:shape id="Freihandform 31" o:spid="_x0000_s1029" alt="Blütenblätter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ihandform 32" o:spid="_x0000_s1030" alt="Blütenblätter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ihandform 33" o:spid="_x0000_s1031" alt="Blütenblätter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ihandform 34" o:spid="_x0000_s1032" alt="Blütenblätter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ihandform 35" o:spid="_x0000_s1033" alt="Blütenblätter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ihandform 36" o:spid="_x0000_s1034" alt="Blütenblätter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ihandform 37" o:spid="_x0000_s1035" alt="Blütenblätter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ihandform 38" o:spid="_x0000_s1036" alt="Blütenblätter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ihandform 39" o:spid="_x0000_s1037" alt="Blütenblätter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ihandform 40" o:spid="_x0000_s1038" alt="Blütenblätter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ihandform 41" o:spid="_x0000_s1039" alt="Blütenblätter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ihandform 42" o:spid="_x0000_s1040" alt="Blütenblätter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ihandform 43" o:spid="_x0000_s1041" alt="Blütenblätter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67927992">
    <w:abstractNumId w:val="11"/>
  </w:num>
  <w:num w:numId="2" w16cid:durableId="403989022">
    <w:abstractNumId w:val="12"/>
  </w:num>
  <w:num w:numId="3" w16cid:durableId="652830356">
    <w:abstractNumId w:val="10"/>
  </w:num>
  <w:num w:numId="4" w16cid:durableId="206526117">
    <w:abstractNumId w:val="9"/>
  </w:num>
  <w:num w:numId="5" w16cid:durableId="69697429">
    <w:abstractNumId w:val="7"/>
  </w:num>
  <w:num w:numId="6" w16cid:durableId="179318095">
    <w:abstractNumId w:val="6"/>
  </w:num>
  <w:num w:numId="7" w16cid:durableId="1073628267">
    <w:abstractNumId w:val="5"/>
  </w:num>
  <w:num w:numId="8" w16cid:durableId="936912675">
    <w:abstractNumId w:val="4"/>
  </w:num>
  <w:num w:numId="9" w16cid:durableId="1562132806">
    <w:abstractNumId w:val="8"/>
  </w:num>
  <w:num w:numId="10" w16cid:durableId="1625386923">
    <w:abstractNumId w:val="3"/>
  </w:num>
  <w:num w:numId="11" w16cid:durableId="117070159">
    <w:abstractNumId w:val="2"/>
  </w:num>
  <w:num w:numId="12" w16cid:durableId="1038815043">
    <w:abstractNumId w:val="1"/>
  </w:num>
  <w:num w:numId="13" w16cid:durableId="2102530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913"/>
    <w:rsid w:val="000E33EA"/>
    <w:rsid w:val="001570B2"/>
    <w:rsid w:val="001624C3"/>
    <w:rsid w:val="00220400"/>
    <w:rsid w:val="00237E2C"/>
    <w:rsid w:val="002733AA"/>
    <w:rsid w:val="002A068F"/>
    <w:rsid w:val="002D70DA"/>
    <w:rsid w:val="00383417"/>
    <w:rsid w:val="004611DB"/>
    <w:rsid w:val="004B77B2"/>
    <w:rsid w:val="004F1475"/>
    <w:rsid w:val="005D2D39"/>
    <w:rsid w:val="0068245E"/>
    <w:rsid w:val="0069500E"/>
    <w:rsid w:val="00713F12"/>
    <w:rsid w:val="0073569A"/>
    <w:rsid w:val="00752E9A"/>
    <w:rsid w:val="007A4EDB"/>
    <w:rsid w:val="007F365E"/>
    <w:rsid w:val="00834305"/>
    <w:rsid w:val="0086170E"/>
    <w:rsid w:val="00875CC4"/>
    <w:rsid w:val="00897FB4"/>
    <w:rsid w:val="009124DD"/>
    <w:rsid w:val="0094423C"/>
    <w:rsid w:val="009C6F56"/>
    <w:rsid w:val="00A95506"/>
    <w:rsid w:val="00AB123B"/>
    <w:rsid w:val="00B168F9"/>
    <w:rsid w:val="00B22EEA"/>
    <w:rsid w:val="00B62B3A"/>
    <w:rsid w:val="00B90FA6"/>
    <w:rsid w:val="00BA1DA4"/>
    <w:rsid w:val="00C67FD5"/>
    <w:rsid w:val="00C84E81"/>
    <w:rsid w:val="00C93A32"/>
    <w:rsid w:val="00CE754C"/>
    <w:rsid w:val="00CF207A"/>
    <w:rsid w:val="00D529A9"/>
    <w:rsid w:val="00E37913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8B4036"/>
  <w15:chartTrackingRefBased/>
  <w15:docId w15:val="{970348EC-F821-4B7F-A746-9F27CAD3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de-DE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7E2C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F207A"/>
    <w:rPr>
      <w:color w:val="595959" w:themeColor="text1" w:themeTint="A6"/>
    </w:rPr>
  </w:style>
  <w:style w:type="paragraph" w:styleId="Untertitel">
    <w:name w:val="Subtitle"/>
    <w:basedOn w:val="Standard"/>
    <w:link w:val="UntertitelZchn"/>
    <w:uiPriority w:val="1"/>
    <w:qFormat/>
    <w:rsid w:val="00237E2C"/>
    <w:pPr>
      <w:spacing w:after="40" w:line="228" w:lineRule="auto"/>
      <w:ind w:left="0" w:right="0"/>
    </w:pPr>
    <w:rPr>
      <w:caps/>
      <w:sz w:val="4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237E2C"/>
    <w:rPr>
      <w:caps/>
      <w:sz w:val="44"/>
    </w:rPr>
  </w:style>
  <w:style w:type="paragraph" w:styleId="Titel">
    <w:name w:val="Title"/>
    <w:basedOn w:val="Standard"/>
    <w:link w:val="TitelZchn"/>
    <w:uiPriority w:val="1"/>
    <w:qFormat/>
    <w:rsid w:val="00237E2C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70"/>
    </w:rPr>
  </w:style>
  <w:style w:type="character" w:customStyle="1" w:styleId="TitelZchn">
    <w:name w:val="Titel Zchn"/>
    <w:basedOn w:val="Absatz-Standardschriftart"/>
    <w:link w:val="Titel"/>
    <w:uiPriority w:val="1"/>
    <w:rsid w:val="00237E2C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70"/>
    </w:rPr>
  </w:style>
  <w:style w:type="paragraph" w:styleId="Datum">
    <w:name w:val="Date"/>
    <w:basedOn w:val="Standard"/>
    <w:link w:val="DatumZchn"/>
    <w:uiPriority w:val="2"/>
    <w:unhideWhenUsed/>
    <w:qFormat/>
    <w:rsid w:val="00237E2C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0"/>
    </w:rPr>
  </w:style>
  <w:style w:type="character" w:customStyle="1" w:styleId="DatumZchn">
    <w:name w:val="Datum Zchn"/>
    <w:basedOn w:val="Absatz-Standardschriftart"/>
    <w:link w:val="Datum"/>
    <w:uiPriority w:val="2"/>
    <w:rsid w:val="00237E2C"/>
    <w:rPr>
      <w:b/>
      <w:bCs/>
      <w:smallCaps/>
      <w:color w:val="9C2224" w:themeColor="accent2" w:themeShade="BF"/>
      <w:sz w:val="40"/>
    </w:rPr>
  </w:style>
  <w:style w:type="paragraph" w:customStyle="1" w:styleId="Uhrzeit">
    <w:name w:val="Uhrzeit"/>
    <w:basedOn w:val="Standard"/>
    <w:uiPriority w:val="2"/>
    <w:qFormat/>
    <w:rsid w:val="00237E2C"/>
    <w:pPr>
      <w:spacing w:after="300" w:line="216" w:lineRule="auto"/>
      <w:contextualSpacing/>
    </w:pPr>
    <w:rPr>
      <w:b/>
      <w:bCs/>
      <w:smallCaps/>
      <w:sz w:val="40"/>
    </w:rPr>
  </w:style>
  <w:style w:type="paragraph" w:customStyle="1" w:styleId="Ort">
    <w:name w:val="Ort"/>
    <w:basedOn w:val="Standard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s">
    <w:name w:val="Kontaktinfos"/>
    <w:basedOn w:val="Standard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Kopfzeile">
    <w:name w:val="header"/>
    <w:basedOn w:val="Standard"/>
    <w:link w:val="KopfzeileZchn"/>
    <w:uiPriority w:val="99"/>
    <w:unhideWhenUsed/>
    <w:rsid w:val="001570B2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70B2"/>
  </w:style>
  <w:style w:type="paragraph" w:styleId="Fuzeile">
    <w:name w:val="footer"/>
    <w:basedOn w:val="Standard"/>
    <w:link w:val="FuzeileZchn"/>
    <w:uiPriority w:val="99"/>
    <w:unhideWhenUsed/>
    <w:rsid w:val="00E43EFE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3EFE"/>
  </w:style>
  <w:style w:type="character" w:customStyle="1" w:styleId="berschrift1Zchn">
    <w:name w:val="Überschrift 1 Zchn"/>
    <w:basedOn w:val="Absatz-Standardschriftart"/>
    <w:link w:val="berschrift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F207A"/>
    <w:rPr>
      <w:i/>
      <w:iCs/>
      <w:color w:val="386065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Absatz-Standardschriftar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enraster">
    <w:name w:val="Table Grid"/>
    <w:basedOn w:val="NormaleTabelle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1">
    <w:name w:val="Grid Table 1 Light Accent 1"/>
    <w:basedOn w:val="NormaleTabelle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2">
    <w:name w:val="Grid Table 4 Accent 2"/>
    <w:basedOn w:val="NormaleTabelle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KeinLeerraum">
    <w:name w:val="No Spacing"/>
    <w:uiPriority w:val="98"/>
    <w:qFormat/>
    <w:rsid w:val="00A95506"/>
    <w:pPr>
      <w:spacing w:after="0" w:line="240" w:lineRule="auto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B123B"/>
    <w:pPr>
      <w:spacing w:after="200" w:line="240" w:lineRule="auto"/>
    </w:pPr>
    <w:rPr>
      <w:i/>
      <w:iCs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B123B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AB123B"/>
    <w:rPr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B123B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B123B"/>
    <w:rPr>
      <w:sz w:val="22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123B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23B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123B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2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123B"/>
    <w:rPr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123B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123B"/>
    <w:rPr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123B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nzel\AppData\Roaming\Microsoft\Templates\Fr&#252;hlings-Veranstaltungshandzettel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C031AB9E-59E4-477E-A2FA-4917B38EA6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Frühlings-Veranstaltungshandzettel.dotx</Template>
  <TotalTime>0</TotalTime>
  <Pages>1</Pages>
  <Words>35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Stenzel</dc:creator>
  <cp:keywords/>
  <dc:description/>
  <cp:lastModifiedBy>Stenzel</cp:lastModifiedBy>
  <cp:revision>8</cp:revision>
  <cp:lastPrinted>2024-03-25T14:36:00Z</cp:lastPrinted>
  <dcterms:created xsi:type="dcterms:W3CDTF">2023-04-13T05:24:00Z</dcterms:created>
  <dcterms:modified xsi:type="dcterms:W3CDTF">2026-04-07T09:31:00Z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